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F5EFE" w14:textId="0F400FE2" w:rsidR="008A0939" w:rsidRPr="008A0939" w:rsidRDefault="008A0939">
      <w:pPr>
        <w:rPr>
          <w:rFonts w:ascii="Arial" w:hAnsi="Arial" w:cs="Arial"/>
          <w:color w:val="FF0000"/>
          <w:sz w:val="36"/>
          <w:szCs w:val="36"/>
        </w:rPr>
      </w:pPr>
      <w:r w:rsidRPr="008A0939">
        <w:rPr>
          <w:rFonts w:ascii="Arial" w:hAnsi="Arial" w:cs="Arial"/>
          <w:color w:val="FF0000"/>
          <w:sz w:val="36"/>
          <w:szCs w:val="36"/>
        </w:rPr>
        <w:t xml:space="preserve">Step </w:t>
      </w:r>
      <w:r>
        <w:rPr>
          <w:rFonts w:ascii="Arial" w:hAnsi="Arial" w:cs="Arial"/>
          <w:color w:val="FF0000"/>
          <w:sz w:val="36"/>
          <w:szCs w:val="36"/>
        </w:rPr>
        <w:t>1</w:t>
      </w:r>
      <w:r w:rsidR="000D5BDB">
        <w:rPr>
          <w:rFonts w:ascii="Arial" w:hAnsi="Arial" w:cs="Arial"/>
          <w:color w:val="FF0000"/>
          <w:sz w:val="36"/>
          <w:szCs w:val="36"/>
        </w:rPr>
        <w:t xml:space="preserve"> </w:t>
      </w:r>
    </w:p>
    <w:p w14:paraId="5F1142CB" w14:textId="751CC4EB" w:rsidR="00A532E3" w:rsidRDefault="008D503A">
      <w:r>
        <w:rPr>
          <w:noProof/>
        </w:rPr>
        <w:drawing>
          <wp:inline distT="0" distB="0" distL="0" distR="0" wp14:anchorId="5CEDA911" wp14:editId="72D4648E">
            <wp:extent cx="5731510" cy="33381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1458" w14:textId="77777777" w:rsidR="008A0939" w:rsidRPr="008A0939" w:rsidRDefault="008A0939" w:rsidP="008A0939">
      <w:pPr>
        <w:rPr>
          <w:rFonts w:ascii="Arial" w:hAnsi="Arial" w:cs="Arial"/>
          <w:color w:val="FF0000"/>
          <w:sz w:val="36"/>
          <w:szCs w:val="36"/>
        </w:rPr>
      </w:pPr>
      <w:r w:rsidRPr="008A0939">
        <w:rPr>
          <w:rFonts w:ascii="Arial" w:hAnsi="Arial" w:cs="Arial"/>
          <w:color w:val="FF0000"/>
          <w:sz w:val="36"/>
          <w:szCs w:val="36"/>
        </w:rPr>
        <w:t xml:space="preserve">Step </w:t>
      </w:r>
      <w:r>
        <w:rPr>
          <w:rFonts w:ascii="Arial" w:hAnsi="Arial" w:cs="Arial"/>
          <w:color w:val="FF0000"/>
          <w:sz w:val="36"/>
          <w:szCs w:val="36"/>
        </w:rPr>
        <w:t>2</w:t>
      </w:r>
    </w:p>
    <w:p w14:paraId="6BBB5B3D" w14:textId="77777777" w:rsidR="008A0939" w:rsidRDefault="008A0939"/>
    <w:p w14:paraId="4114A5B5" w14:textId="04213E14" w:rsidR="008D503A" w:rsidRDefault="008D503A">
      <w:r>
        <w:rPr>
          <w:noProof/>
        </w:rPr>
        <w:drawing>
          <wp:inline distT="0" distB="0" distL="0" distR="0" wp14:anchorId="0E15AA59" wp14:editId="4601C3F4">
            <wp:extent cx="5731510" cy="3296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B08" w14:textId="4D1A9A5D" w:rsidR="008A0939" w:rsidRDefault="008A0939"/>
    <w:p w14:paraId="10A0AE11" w14:textId="7F427234" w:rsidR="008A0939" w:rsidRDefault="008A0939"/>
    <w:p w14:paraId="33241F4A" w14:textId="0BD13107" w:rsidR="008A0939" w:rsidRDefault="008A0939"/>
    <w:p w14:paraId="73529688" w14:textId="50A7B488" w:rsidR="008A0939" w:rsidRPr="008A0939" w:rsidRDefault="008A0939">
      <w:pPr>
        <w:rPr>
          <w:rFonts w:ascii="Arial" w:hAnsi="Arial" w:cs="Arial"/>
          <w:color w:val="FF0000"/>
          <w:sz w:val="36"/>
          <w:szCs w:val="36"/>
        </w:rPr>
      </w:pPr>
      <w:r w:rsidRPr="008A0939">
        <w:rPr>
          <w:rFonts w:ascii="Arial" w:hAnsi="Arial" w:cs="Arial"/>
          <w:color w:val="FF0000"/>
          <w:sz w:val="36"/>
          <w:szCs w:val="36"/>
        </w:rPr>
        <w:lastRenderedPageBreak/>
        <w:t xml:space="preserve">Step </w:t>
      </w:r>
      <w:r>
        <w:rPr>
          <w:rFonts w:ascii="Arial" w:hAnsi="Arial" w:cs="Arial"/>
          <w:color w:val="FF0000"/>
          <w:sz w:val="36"/>
          <w:szCs w:val="36"/>
        </w:rPr>
        <w:t>3</w:t>
      </w:r>
    </w:p>
    <w:p w14:paraId="1092BB1B" w14:textId="3B08A569" w:rsidR="008D503A" w:rsidRDefault="008D503A">
      <w:r>
        <w:rPr>
          <w:noProof/>
        </w:rPr>
        <w:drawing>
          <wp:inline distT="0" distB="0" distL="0" distR="0" wp14:anchorId="241414F3" wp14:editId="594A3F83">
            <wp:extent cx="5731510" cy="4503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C1EB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0A155D27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45ED245D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426FEC56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21ED8AD3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08AF1129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7EB9CB86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7CF62D59" w14:textId="7777777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55BE8F73" w14:textId="520DD5AB" w:rsidR="005F3A67" w:rsidRPr="008A0939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8A0939">
        <w:rPr>
          <w:rFonts w:ascii="Arial" w:hAnsi="Arial" w:cs="Arial"/>
          <w:b/>
          <w:bCs/>
          <w:sz w:val="48"/>
          <w:szCs w:val="48"/>
        </w:rPr>
        <w:lastRenderedPageBreak/>
        <w:t>Google Classroom</w:t>
      </w:r>
    </w:p>
    <w:p w14:paraId="77CAEBBE" w14:textId="66E8AFCD" w:rsidR="005F3A67" w:rsidRDefault="005F3A67" w:rsidP="005F3A67">
      <w:pPr>
        <w:rPr>
          <w:rFonts w:ascii="Arial" w:hAnsi="Arial" w:cs="Arial"/>
          <w:color w:val="FF0000"/>
          <w:sz w:val="36"/>
          <w:szCs w:val="36"/>
        </w:rPr>
      </w:pPr>
      <w:r w:rsidRPr="008A0939">
        <w:rPr>
          <w:rFonts w:ascii="Arial" w:hAnsi="Arial" w:cs="Arial"/>
          <w:color w:val="FF0000"/>
          <w:sz w:val="36"/>
          <w:szCs w:val="36"/>
        </w:rPr>
        <w:t>Step 1</w:t>
      </w:r>
      <w:r w:rsidR="008A0939">
        <w:rPr>
          <w:rFonts w:ascii="Arial" w:hAnsi="Arial" w:cs="Arial"/>
          <w:color w:val="FF0000"/>
          <w:sz w:val="36"/>
          <w:szCs w:val="36"/>
        </w:rPr>
        <w:t xml:space="preserve"> – log onto your student portal (step above</w:t>
      </w:r>
    </w:p>
    <w:p w14:paraId="07AD30DB" w14:textId="793748FE" w:rsidR="008A0939" w:rsidRPr="008A0939" w:rsidRDefault="008A0939" w:rsidP="005F3A67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 xml:space="preserve">Step 2 – click on </w:t>
      </w:r>
      <w:proofErr w:type="spellStart"/>
      <w:r>
        <w:rPr>
          <w:rFonts w:ascii="Arial" w:hAnsi="Arial" w:cs="Arial"/>
          <w:color w:val="FF0000"/>
          <w:sz w:val="36"/>
          <w:szCs w:val="36"/>
        </w:rPr>
        <w:t>GSuite</w:t>
      </w:r>
      <w:proofErr w:type="spellEnd"/>
    </w:p>
    <w:p w14:paraId="029B5303" w14:textId="721F6FC7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B62D471" wp14:editId="73A245F8">
            <wp:extent cx="5731510" cy="26549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5DED" w14:textId="77777777" w:rsidR="008A0939" w:rsidRDefault="008A0939" w:rsidP="008A0939">
      <w:pPr>
        <w:rPr>
          <w:rFonts w:ascii="Arial" w:hAnsi="Arial" w:cs="Arial"/>
          <w:color w:val="FF0000"/>
          <w:sz w:val="36"/>
          <w:szCs w:val="36"/>
        </w:rPr>
      </w:pPr>
    </w:p>
    <w:p w14:paraId="3B102007" w14:textId="64C8EF58" w:rsidR="008A0939" w:rsidRDefault="008A0939" w:rsidP="008A0939">
      <w:pPr>
        <w:rPr>
          <w:rFonts w:ascii="Arial" w:hAnsi="Arial" w:cs="Arial"/>
          <w:b/>
          <w:bCs/>
          <w:sz w:val="48"/>
          <w:szCs w:val="48"/>
        </w:rPr>
      </w:pPr>
      <w:r w:rsidRPr="008A0939">
        <w:rPr>
          <w:rFonts w:ascii="Arial" w:hAnsi="Arial" w:cs="Arial"/>
          <w:color w:val="FF0000"/>
          <w:sz w:val="36"/>
          <w:szCs w:val="36"/>
        </w:rPr>
        <w:t xml:space="preserve">Step </w:t>
      </w:r>
      <w:r>
        <w:rPr>
          <w:rFonts w:ascii="Arial" w:hAnsi="Arial" w:cs="Arial"/>
          <w:color w:val="FF0000"/>
          <w:sz w:val="36"/>
          <w:szCs w:val="36"/>
        </w:rPr>
        <w:t xml:space="preserve">3 – Click on Classroom </w:t>
      </w:r>
    </w:p>
    <w:p w14:paraId="1D882022" w14:textId="5EFDAFAC" w:rsid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2B1BCA25" wp14:editId="3C7AC943">
            <wp:extent cx="5731510" cy="28981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9DA5" w14:textId="75BEC520" w:rsidR="008A0939" w:rsidRDefault="008A0939" w:rsidP="008A0939">
      <w:pPr>
        <w:rPr>
          <w:rFonts w:ascii="Arial" w:hAnsi="Arial" w:cs="Arial"/>
          <w:color w:val="FF0000"/>
          <w:sz w:val="36"/>
          <w:szCs w:val="36"/>
        </w:rPr>
      </w:pPr>
    </w:p>
    <w:p w14:paraId="329D4B25" w14:textId="77777777" w:rsidR="008A0939" w:rsidRDefault="008A0939" w:rsidP="008A0939">
      <w:pPr>
        <w:rPr>
          <w:rFonts w:ascii="Arial" w:hAnsi="Arial" w:cs="Arial"/>
          <w:color w:val="FF0000"/>
          <w:sz w:val="36"/>
          <w:szCs w:val="36"/>
        </w:rPr>
      </w:pPr>
    </w:p>
    <w:p w14:paraId="48627FB2" w14:textId="77777777" w:rsidR="008A0939" w:rsidRDefault="008A0939" w:rsidP="008A0939">
      <w:pPr>
        <w:rPr>
          <w:rFonts w:ascii="Arial" w:hAnsi="Arial" w:cs="Arial"/>
          <w:color w:val="FF0000"/>
          <w:sz w:val="36"/>
          <w:szCs w:val="36"/>
        </w:rPr>
      </w:pPr>
    </w:p>
    <w:p w14:paraId="27A9C1A4" w14:textId="38D8D027" w:rsidR="008A0939" w:rsidRPr="008A0939" w:rsidRDefault="008A0939" w:rsidP="008A0939">
      <w:pPr>
        <w:rPr>
          <w:rFonts w:ascii="Arial" w:hAnsi="Arial" w:cs="Arial"/>
          <w:color w:val="FF0000"/>
          <w:sz w:val="36"/>
          <w:szCs w:val="36"/>
        </w:rPr>
      </w:pPr>
      <w:r w:rsidRPr="008A0939">
        <w:rPr>
          <w:rFonts w:ascii="Arial" w:hAnsi="Arial" w:cs="Arial"/>
          <w:color w:val="FF0000"/>
          <w:sz w:val="36"/>
          <w:szCs w:val="36"/>
        </w:rPr>
        <w:lastRenderedPageBreak/>
        <w:t xml:space="preserve">Step </w:t>
      </w:r>
      <w:r>
        <w:rPr>
          <w:rFonts w:ascii="Arial" w:hAnsi="Arial" w:cs="Arial"/>
          <w:color w:val="FF0000"/>
          <w:sz w:val="36"/>
          <w:szCs w:val="36"/>
        </w:rPr>
        <w:t>4 – Pick your class</w:t>
      </w:r>
    </w:p>
    <w:p w14:paraId="45494A07" w14:textId="77777777" w:rsidR="008A0939" w:rsidRDefault="008A0939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772272E0" w14:textId="14614A22" w:rsidR="005F3A67" w:rsidRPr="005F3A67" w:rsidRDefault="005F3A67" w:rsidP="005F3A67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365AB6D" wp14:editId="4C396CC0">
            <wp:extent cx="5731510" cy="35083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94DB" w14:textId="51A7B604" w:rsidR="008D503A" w:rsidRDefault="008D503A">
      <w:r>
        <w:rPr>
          <w:noProof/>
        </w:rPr>
        <w:lastRenderedPageBreak/>
        <w:drawing>
          <wp:inline distT="0" distB="0" distL="0" distR="0" wp14:anchorId="02E04F1E" wp14:editId="66DD44DD">
            <wp:extent cx="5731510" cy="45021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883A" w14:textId="4DABA790" w:rsidR="008D503A" w:rsidRDefault="008D503A">
      <w:r>
        <w:rPr>
          <w:noProof/>
        </w:rPr>
        <w:drawing>
          <wp:inline distT="0" distB="0" distL="0" distR="0" wp14:anchorId="42E664AF" wp14:editId="3DAA69DA">
            <wp:extent cx="5731510" cy="39630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1135" w14:textId="51708166" w:rsidR="008D503A" w:rsidRDefault="008D503A">
      <w:r>
        <w:rPr>
          <w:noProof/>
        </w:rPr>
        <w:lastRenderedPageBreak/>
        <w:drawing>
          <wp:inline distT="0" distB="0" distL="0" distR="0" wp14:anchorId="4A5D2509" wp14:editId="401A7111">
            <wp:extent cx="5731510" cy="46647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194B" w14:textId="72F1098A" w:rsidR="008D503A" w:rsidRDefault="008D503A">
      <w:r>
        <w:rPr>
          <w:noProof/>
        </w:rPr>
        <w:lastRenderedPageBreak/>
        <w:drawing>
          <wp:inline distT="0" distB="0" distL="0" distR="0" wp14:anchorId="2407ECBE" wp14:editId="1F7BD9A4">
            <wp:extent cx="5731510" cy="46818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22C5" w14:textId="77777777" w:rsidR="008D503A" w:rsidRDefault="008D503A"/>
    <w:sectPr w:rsidR="008D50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03A"/>
    <w:rsid w:val="000D5BDB"/>
    <w:rsid w:val="005F3A67"/>
    <w:rsid w:val="008A0939"/>
    <w:rsid w:val="008D503A"/>
    <w:rsid w:val="00A5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58C85"/>
  <w15:chartTrackingRefBased/>
  <w15:docId w15:val="{F9F1D87D-B6C6-4A74-B4BE-107470067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ham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CAD5F6-69AC-477C-898E-07FD3374EE24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14</TotalTime>
  <Pages>7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Tham</dc:creator>
  <cp:keywords/>
  <dc:description/>
  <cp:lastModifiedBy>Rebecca Tham</cp:lastModifiedBy>
  <cp:revision>3</cp:revision>
  <dcterms:created xsi:type="dcterms:W3CDTF">2021-08-17T03:45:00Z</dcterms:created>
  <dcterms:modified xsi:type="dcterms:W3CDTF">2021-08-17T03:59:00Z</dcterms:modified>
</cp:coreProperties>
</file>